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08592AC" w14:textId="3CEC2D2C" w:rsidR="00C91145" w:rsidRDefault="003F4058" w:rsidP="00AA0E9C">
      <w:pPr>
        <w:jc w:val="center"/>
        <w:rPr>
          <w:rFonts w:ascii="Comic Sans MS" w:hAnsi="Comic Sans MS"/>
          <w:b/>
          <w:bCs/>
          <w:sz w:val="32"/>
          <w:szCs w:val="32"/>
        </w:rPr>
      </w:pPr>
      <w:bookmarkStart w:id="0" w:name="_Hlk39425336"/>
      <w:bookmarkStart w:id="1" w:name="_Hlk39425284"/>
      <w:r>
        <w:rPr>
          <w:rFonts w:ascii="Comic Sans MS" w:hAnsi="Comic Sans MS"/>
          <w:b/>
          <w:bCs/>
          <w:sz w:val="32"/>
          <w:szCs w:val="32"/>
        </w:rPr>
        <w:t>Literacy</w:t>
      </w:r>
      <w:r w:rsidR="00D558CD" w:rsidRPr="007B0202">
        <w:rPr>
          <w:rFonts w:ascii="Comic Sans MS" w:hAnsi="Comic Sans MS"/>
          <w:b/>
          <w:bCs/>
          <w:sz w:val="32"/>
          <w:szCs w:val="32"/>
        </w:rPr>
        <w:t xml:space="preserve"> </w:t>
      </w:r>
      <w:r w:rsidR="000E26DB">
        <w:rPr>
          <w:rFonts w:ascii="Comic Sans MS" w:hAnsi="Comic Sans MS"/>
          <w:b/>
          <w:bCs/>
          <w:sz w:val="32"/>
          <w:szCs w:val="32"/>
        </w:rPr>
        <w:t xml:space="preserve">– </w:t>
      </w:r>
      <w:r w:rsidR="000C2756">
        <w:rPr>
          <w:rFonts w:ascii="Comic Sans MS" w:hAnsi="Comic Sans MS"/>
          <w:b/>
          <w:bCs/>
          <w:sz w:val="32"/>
          <w:szCs w:val="32"/>
        </w:rPr>
        <w:t xml:space="preserve">Summer </w:t>
      </w:r>
      <w:r w:rsidR="008F7230">
        <w:rPr>
          <w:rFonts w:ascii="Comic Sans MS" w:hAnsi="Comic Sans MS"/>
          <w:b/>
          <w:bCs/>
          <w:sz w:val="32"/>
          <w:szCs w:val="32"/>
        </w:rPr>
        <w:t>2</w:t>
      </w:r>
      <w:r w:rsidR="002336D9">
        <w:rPr>
          <w:rFonts w:ascii="Comic Sans MS" w:hAnsi="Comic Sans MS"/>
          <w:b/>
          <w:bCs/>
          <w:sz w:val="32"/>
          <w:szCs w:val="32"/>
        </w:rPr>
        <w:t xml:space="preserve"> </w:t>
      </w:r>
      <w:r w:rsidR="000E26DB">
        <w:rPr>
          <w:rFonts w:ascii="Comic Sans MS" w:hAnsi="Comic Sans MS"/>
          <w:b/>
          <w:bCs/>
          <w:sz w:val="32"/>
          <w:szCs w:val="32"/>
        </w:rPr>
        <w:t xml:space="preserve">week </w:t>
      </w:r>
      <w:r w:rsidR="00B7369F">
        <w:rPr>
          <w:rFonts w:ascii="Comic Sans MS" w:hAnsi="Comic Sans MS"/>
          <w:b/>
          <w:bCs/>
          <w:sz w:val="32"/>
          <w:szCs w:val="32"/>
        </w:rPr>
        <w:t>1</w:t>
      </w:r>
      <w:r w:rsidR="000E26DB">
        <w:rPr>
          <w:rFonts w:ascii="Comic Sans MS" w:hAnsi="Comic Sans MS"/>
          <w:b/>
          <w:bCs/>
          <w:sz w:val="32"/>
          <w:szCs w:val="32"/>
        </w:rPr>
        <w:t xml:space="preserve"> </w:t>
      </w:r>
      <w:r w:rsidR="00B7369F">
        <w:rPr>
          <w:rFonts w:ascii="Comic Sans MS" w:hAnsi="Comic Sans MS"/>
          <w:b/>
          <w:bCs/>
          <w:sz w:val="32"/>
          <w:szCs w:val="32"/>
        </w:rPr>
        <w:t>01</w:t>
      </w:r>
      <w:r w:rsidR="000E26DB">
        <w:rPr>
          <w:rFonts w:ascii="Comic Sans MS" w:hAnsi="Comic Sans MS"/>
          <w:b/>
          <w:bCs/>
          <w:sz w:val="32"/>
          <w:szCs w:val="32"/>
        </w:rPr>
        <w:t>.0</w:t>
      </w:r>
      <w:r w:rsidR="008F7230">
        <w:rPr>
          <w:rFonts w:ascii="Comic Sans MS" w:hAnsi="Comic Sans MS"/>
          <w:b/>
          <w:bCs/>
          <w:sz w:val="32"/>
          <w:szCs w:val="32"/>
        </w:rPr>
        <w:t>6</w:t>
      </w:r>
      <w:r w:rsidR="000E26DB">
        <w:rPr>
          <w:rFonts w:ascii="Comic Sans MS" w:hAnsi="Comic Sans MS"/>
          <w:b/>
          <w:bCs/>
          <w:sz w:val="32"/>
          <w:szCs w:val="32"/>
        </w:rPr>
        <w:t>.2020</w:t>
      </w:r>
    </w:p>
    <w:p w14:paraId="6C80765F" w14:textId="633406E9" w:rsidR="003F4058" w:rsidRPr="007B0202" w:rsidRDefault="003F4058" w:rsidP="00AA0E9C">
      <w:pPr>
        <w:jc w:val="center"/>
        <w:rPr>
          <w:rFonts w:ascii="Comic Sans MS" w:hAnsi="Comic Sans MS"/>
          <w:b/>
          <w:bCs/>
          <w:sz w:val="32"/>
          <w:szCs w:val="32"/>
        </w:rPr>
      </w:pPr>
      <w:r>
        <w:rPr>
          <w:rFonts w:ascii="Comic Sans MS" w:hAnsi="Comic Sans MS"/>
          <w:b/>
          <w:bCs/>
          <w:sz w:val="32"/>
          <w:szCs w:val="32"/>
        </w:rPr>
        <w:t xml:space="preserve">*worksheets can be found below </w:t>
      </w:r>
    </w:p>
    <w:tbl>
      <w:tblPr>
        <w:tblStyle w:val="TableGrid"/>
        <w:tblW w:w="10319" w:type="dxa"/>
        <w:tblLook w:val="04A0" w:firstRow="1" w:lastRow="0" w:firstColumn="1" w:lastColumn="0" w:noHBand="0" w:noVBand="1"/>
      </w:tblPr>
      <w:tblGrid>
        <w:gridCol w:w="1271"/>
        <w:gridCol w:w="9048"/>
      </w:tblGrid>
      <w:tr w:rsidR="00D558CD" w14:paraId="591996DD" w14:textId="77777777" w:rsidTr="004335D3">
        <w:trPr>
          <w:trHeight w:val="425"/>
        </w:trPr>
        <w:tc>
          <w:tcPr>
            <w:tcW w:w="1271" w:type="dxa"/>
          </w:tcPr>
          <w:p w14:paraId="5B4F5D94" w14:textId="1A910AFC" w:rsidR="00D558CD" w:rsidRPr="00685C77" w:rsidRDefault="004335D3" w:rsidP="004335D3">
            <w:pPr>
              <w:jc w:val="center"/>
              <w:rPr>
                <w:rFonts w:ascii="Comic Sans MS" w:hAnsi="Comic Sans MS"/>
                <w:b/>
                <w:bCs/>
                <w:sz w:val="32"/>
                <w:szCs w:val="32"/>
              </w:rPr>
            </w:pPr>
            <w:bookmarkStart w:id="2" w:name="_Hlk39425388"/>
            <w:bookmarkEnd w:id="0"/>
            <w:r>
              <w:rPr>
                <w:rFonts w:ascii="Comic Sans MS" w:hAnsi="Comic Sans MS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9048" w:type="dxa"/>
          </w:tcPr>
          <w:p w14:paraId="0EC5E61D" w14:textId="55350E45" w:rsidR="00FD78EA" w:rsidRDefault="0038133E" w:rsidP="00B7369F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The topic for this term is summer! Can you think of some</w:t>
            </w:r>
            <w:r w:rsidR="00B7369F">
              <w:rPr>
                <w:rFonts w:ascii="Comic Sans MS" w:hAnsi="Comic Sans MS"/>
                <w:sz w:val="32"/>
                <w:szCs w:val="32"/>
              </w:rPr>
              <w:t xml:space="preserve"> other</w:t>
            </w:r>
            <w:r>
              <w:rPr>
                <w:rFonts w:ascii="Comic Sans MS" w:hAnsi="Comic Sans MS"/>
                <w:sz w:val="32"/>
                <w:szCs w:val="32"/>
              </w:rPr>
              <w:t xml:space="preserve"> words </w:t>
            </w:r>
            <w:r w:rsidR="00B7369F">
              <w:rPr>
                <w:rFonts w:ascii="Comic Sans MS" w:hAnsi="Comic Sans MS"/>
                <w:sz w:val="32"/>
                <w:szCs w:val="32"/>
              </w:rPr>
              <w:t>that have double letters and</w:t>
            </w:r>
            <w:r>
              <w:rPr>
                <w:rFonts w:ascii="Comic Sans MS" w:hAnsi="Comic Sans MS"/>
                <w:sz w:val="32"/>
                <w:szCs w:val="32"/>
              </w:rPr>
              <w:t xml:space="preserve"> write these down?</w:t>
            </w:r>
            <w:r w:rsidR="00B7369F">
              <w:rPr>
                <w:rFonts w:ascii="Comic Sans MS" w:hAnsi="Comic Sans MS"/>
                <w:sz w:val="32"/>
                <w:szCs w:val="32"/>
              </w:rPr>
              <w:t xml:space="preserve"> E.g. book, letter, beep</w:t>
            </w:r>
          </w:p>
        </w:tc>
      </w:tr>
      <w:tr w:rsidR="00D558CD" w14:paraId="1DF36D25" w14:textId="77777777" w:rsidTr="004335D3">
        <w:trPr>
          <w:trHeight w:val="390"/>
        </w:trPr>
        <w:tc>
          <w:tcPr>
            <w:tcW w:w="1271" w:type="dxa"/>
          </w:tcPr>
          <w:p w14:paraId="45BD7C31" w14:textId="50FF610A" w:rsidR="00D558CD" w:rsidRPr="00685C77" w:rsidRDefault="004335D3" w:rsidP="004335D3">
            <w:pPr>
              <w:jc w:val="center"/>
              <w:rPr>
                <w:rFonts w:ascii="Comic Sans MS" w:hAnsi="Comic Sans MS"/>
                <w:b/>
                <w:bCs/>
                <w:sz w:val="32"/>
                <w:szCs w:val="32"/>
              </w:rPr>
            </w:pPr>
            <w:r>
              <w:rPr>
                <w:rFonts w:ascii="Comic Sans MS" w:hAnsi="Comic Sans MS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9048" w:type="dxa"/>
          </w:tcPr>
          <w:p w14:paraId="115250D3" w14:textId="5F326A7D" w:rsidR="00BF292E" w:rsidRDefault="006F403D" w:rsidP="0037477D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Now let’s go outside and explore! You can go to your garden or local park, just remember to stay safe. We are goin</w:t>
            </w:r>
            <w:r w:rsidR="00731D14">
              <w:rPr>
                <w:rFonts w:ascii="Comic Sans MS" w:hAnsi="Comic Sans MS"/>
                <w:sz w:val="32"/>
                <w:szCs w:val="32"/>
              </w:rPr>
              <w:t>g on a minibeast hunt</w:t>
            </w:r>
            <w:bookmarkStart w:id="3" w:name="_GoBack"/>
            <w:bookmarkEnd w:id="3"/>
            <w:r>
              <w:rPr>
                <w:rFonts w:ascii="Comic Sans MS" w:hAnsi="Comic Sans MS"/>
                <w:sz w:val="32"/>
                <w:szCs w:val="32"/>
              </w:rPr>
              <w:t>. How many of these creepy crawlies can you find? If you see lots of them, maybe you could write down how many you find. Have a go at researching your favourite minibeast using the internet or a book.</w:t>
            </w:r>
          </w:p>
        </w:tc>
      </w:tr>
      <w:tr w:rsidR="00D558CD" w14:paraId="629CFC0D" w14:textId="77777777" w:rsidTr="004335D3">
        <w:trPr>
          <w:trHeight w:val="353"/>
        </w:trPr>
        <w:tc>
          <w:tcPr>
            <w:tcW w:w="1271" w:type="dxa"/>
          </w:tcPr>
          <w:p w14:paraId="1EAEEAA7" w14:textId="703AA9A7" w:rsidR="00D558CD" w:rsidRPr="00685C77" w:rsidRDefault="004335D3" w:rsidP="004335D3">
            <w:pPr>
              <w:jc w:val="center"/>
              <w:rPr>
                <w:rFonts w:ascii="Comic Sans MS" w:hAnsi="Comic Sans MS"/>
                <w:b/>
                <w:bCs/>
                <w:sz w:val="32"/>
                <w:szCs w:val="32"/>
              </w:rPr>
            </w:pPr>
            <w:r>
              <w:rPr>
                <w:rFonts w:ascii="Comic Sans MS" w:hAnsi="Comic Sans MS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9048" w:type="dxa"/>
          </w:tcPr>
          <w:p w14:paraId="75C39F25" w14:textId="3DA10605" w:rsidR="0012780C" w:rsidRDefault="0012780C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Below there are different pictures of summer. Pick your favourite one, and describe everything you can see, hear, smell etc.</w:t>
            </w:r>
            <w:r w:rsidR="007826E1">
              <w:rPr>
                <w:rFonts w:ascii="Comic Sans MS" w:hAnsi="Comic Sans MS"/>
                <w:sz w:val="32"/>
                <w:szCs w:val="32"/>
              </w:rPr>
              <w:t xml:space="preserve"> </w:t>
            </w:r>
          </w:p>
          <w:p w14:paraId="376CC3B6" w14:textId="62F1EAA5" w:rsidR="00FD78EA" w:rsidRPr="003F4058" w:rsidRDefault="0034502A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Don’t forget your finger spaces and full stops!</w:t>
            </w:r>
            <w:r w:rsidR="00F5465F">
              <w:rPr>
                <w:rFonts w:ascii="Comic Sans MS" w:hAnsi="Comic Sans MS"/>
                <w:sz w:val="32"/>
                <w:szCs w:val="32"/>
              </w:rPr>
              <w:t xml:space="preserve"> Make sure to always read your work back</w:t>
            </w:r>
            <w:r w:rsidR="00856AE4">
              <w:rPr>
                <w:rFonts w:ascii="Comic Sans MS" w:hAnsi="Comic Sans MS"/>
                <w:sz w:val="32"/>
                <w:szCs w:val="32"/>
              </w:rPr>
              <w:t xml:space="preserve"> to yourself. </w:t>
            </w:r>
            <w:r w:rsidR="00817CD6">
              <w:rPr>
                <w:rFonts w:ascii="Comic Sans MS" w:hAnsi="Comic Sans MS"/>
                <w:sz w:val="32"/>
                <w:szCs w:val="32"/>
              </w:rPr>
              <w:t xml:space="preserve">Grab yourself a piece of paper and a pencil and get started. </w:t>
            </w:r>
          </w:p>
        </w:tc>
      </w:tr>
      <w:tr w:rsidR="00D558CD" w14:paraId="4C61C42C" w14:textId="77777777" w:rsidTr="004335D3">
        <w:trPr>
          <w:trHeight w:val="421"/>
        </w:trPr>
        <w:tc>
          <w:tcPr>
            <w:tcW w:w="1271" w:type="dxa"/>
          </w:tcPr>
          <w:p w14:paraId="3B7E5DE2" w14:textId="158B5086" w:rsidR="00D558CD" w:rsidRPr="00685C77" w:rsidRDefault="004335D3" w:rsidP="004335D3">
            <w:pPr>
              <w:jc w:val="center"/>
              <w:rPr>
                <w:rFonts w:ascii="Comic Sans MS" w:hAnsi="Comic Sans MS"/>
                <w:b/>
                <w:bCs/>
                <w:sz w:val="32"/>
                <w:szCs w:val="32"/>
              </w:rPr>
            </w:pPr>
            <w:r>
              <w:rPr>
                <w:rFonts w:ascii="Comic Sans MS" w:hAnsi="Comic Sans MS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9048" w:type="dxa"/>
          </w:tcPr>
          <w:p w14:paraId="79E474CD" w14:textId="21B94305" w:rsidR="00FD78EA" w:rsidRDefault="001B5A8E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 xml:space="preserve"> </w:t>
            </w:r>
            <w:r w:rsidR="003F4058">
              <w:rPr>
                <w:rFonts w:ascii="Comic Sans MS" w:hAnsi="Comic Sans MS"/>
                <w:sz w:val="32"/>
                <w:szCs w:val="32"/>
              </w:rPr>
              <w:t xml:space="preserve">Handwriting </w:t>
            </w:r>
            <w:r w:rsidR="00BE17B6">
              <w:rPr>
                <w:rFonts w:ascii="Comic Sans MS" w:hAnsi="Comic Sans MS"/>
                <w:sz w:val="32"/>
                <w:szCs w:val="32"/>
              </w:rPr>
              <w:t>–</w:t>
            </w:r>
            <w:r w:rsidR="003F4058">
              <w:rPr>
                <w:rFonts w:ascii="Comic Sans MS" w:hAnsi="Comic Sans MS"/>
                <w:sz w:val="32"/>
                <w:szCs w:val="32"/>
              </w:rPr>
              <w:t xml:space="preserve"> </w:t>
            </w:r>
            <w:r w:rsidR="00BE17B6">
              <w:rPr>
                <w:rFonts w:ascii="Comic Sans MS" w:hAnsi="Comic Sans MS"/>
                <w:sz w:val="32"/>
                <w:szCs w:val="32"/>
              </w:rPr>
              <w:t>It</w:t>
            </w:r>
            <w:r w:rsidR="00700E37">
              <w:rPr>
                <w:rFonts w:ascii="Comic Sans MS" w:hAnsi="Comic Sans MS"/>
                <w:sz w:val="32"/>
                <w:szCs w:val="32"/>
              </w:rPr>
              <w:t xml:space="preserve"> i</w:t>
            </w:r>
            <w:r w:rsidR="00BE17B6">
              <w:rPr>
                <w:rFonts w:ascii="Comic Sans MS" w:hAnsi="Comic Sans MS"/>
                <w:sz w:val="32"/>
                <w:szCs w:val="32"/>
              </w:rPr>
              <w:t>s time to practice some handwriting. This week, you will be practicing ‘</w:t>
            </w:r>
            <w:r w:rsidR="008E1DB3">
              <w:rPr>
                <w:rFonts w:ascii="Comic Sans MS" w:hAnsi="Comic Sans MS"/>
                <w:sz w:val="32"/>
                <w:szCs w:val="32"/>
              </w:rPr>
              <w:t>d</w:t>
            </w:r>
            <w:r w:rsidR="00BE17B6">
              <w:rPr>
                <w:rFonts w:ascii="Comic Sans MS" w:hAnsi="Comic Sans MS"/>
                <w:sz w:val="32"/>
                <w:szCs w:val="32"/>
              </w:rPr>
              <w:t>’ and ‘</w:t>
            </w:r>
            <w:r w:rsidR="008E1DB3">
              <w:rPr>
                <w:rFonts w:ascii="Comic Sans MS" w:hAnsi="Comic Sans MS"/>
                <w:sz w:val="32"/>
                <w:szCs w:val="32"/>
              </w:rPr>
              <w:t>b</w:t>
            </w:r>
            <w:r w:rsidR="003C02E5">
              <w:rPr>
                <w:rFonts w:ascii="Comic Sans MS" w:hAnsi="Comic Sans MS"/>
                <w:sz w:val="32"/>
                <w:szCs w:val="32"/>
              </w:rPr>
              <w:t>’</w:t>
            </w:r>
            <w:r w:rsidR="00BE17B6">
              <w:rPr>
                <w:rFonts w:ascii="Comic Sans MS" w:hAnsi="Comic Sans MS"/>
                <w:sz w:val="32"/>
                <w:szCs w:val="32"/>
              </w:rPr>
              <w:t>. Get yourself a plain sheet of paper and off you</w:t>
            </w:r>
            <w:r w:rsidR="004B5FAE">
              <w:rPr>
                <w:rFonts w:ascii="Comic Sans MS" w:hAnsi="Comic Sans MS"/>
                <w:sz w:val="32"/>
                <w:szCs w:val="32"/>
              </w:rPr>
              <w:t xml:space="preserve"> go</w:t>
            </w:r>
            <w:r w:rsidR="00BE17B6">
              <w:rPr>
                <w:rFonts w:ascii="Comic Sans MS" w:hAnsi="Comic Sans MS"/>
                <w:sz w:val="32"/>
                <w:szCs w:val="32"/>
              </w:rPr>
              <w:t xml:space="preserve">. There is a worksheet below to help you get started. </w:t>
            </w:r>
            <w:r w:rsidR="00700E37">
              <w:rPr>
                <w:rFonts w:ascii="Comic Sans MS" w:hAnsi="Comic Sans MS"/>
                <w:sz w:val="32"/>
                <w:szCs w:val="32"/>
              </w:rPr>
              <w:t xml:space="preserve">For an extra challenge, write some sentences </w:t>
            </w:r>
            <w:r w:rsidR="00770610">
              <w:rPr>
                <w:rFonts w:ascii="Comic Sans MS" w:hAnsi="Comic Sans MS"/>
                <w:sz w:val="32"/>
                <w:szCs w:val="32"/>
              </w:rPr>
              <w:t>using</w:t>
            </w:r>
            <w:r w:rsidR="00700E37">
              <w:rPr>
                <w:rFonts w:ascii="Comic Sans MS" w:hAnsi="Comic Sans MS"/>
                <w:sz w:val="32"/>
                <w:szCs w:val="32"/>
              </w:rPr>
              <w:t xml:space="preserve"> the words on the sheet. </w:t>
            </w:r>
          </w:p>
        </w:tc>
      </w:tr>
      <w:bookmarkEnd w:id="1"/>
      <w:bookmarkEnd w:id="2"/>
    </w:tbl>
    <w:p w14:paraId="67DA447C" w14:textId="3988F156" w:rsidR="00D558CD" w:rsidRDefault="00D558CD">
      <w:pPr>
        <w:rPr>
          <w:rFonts w:ascii="Comic Sans MS" w:hAnsi="Comic Sans MS"/>
          <w:sz w:val="32"/>
          <w:szCs w:val="32"/>
        </w:rPr>
      </w:pPr>
    </w:p>
    <w:p w14:paraId="6D378FD8" w14:textId="71D74911" w:rsidR="00700E37" w:rsidRPr="0013456F" w:rsidRDefault="000A1EA8" w:rsidP="0013456F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                                                                                                  </w:t>
      </w:r>
    </w:p>
    <w:p w14:paraId="05DABD89" w14:textId="2D280CF7" w:rsidR="000A1EA8" w:rsidRPr="000A1EA8" w:rsidRDefault="000A1EA8" w:rsidP="000A1EA8">
      <w:pPr>
        <w:rPr>
          <w:rFonts w:ascii="Comic Sans MS" w:hAnsi="Comic Sans MS"/>
          <w:sz w:val="32"/>
          <w:szCs w:val="32"/>
        </w:rPr>
      </w:pPr>
    </w:p>
    <w:p w14:paraId="00E117A7" w14:textId="53937377" w:rsidR="000A1EA8" w:rsidRPr="000A1EA8" w:rsidRDefault="000A1EA8" w:rsidP="000A1EA8">
      <w:pPr>
        <w:rPr>
          <w:rFonts w:ascii="Comic Sans MS" w:hAnsi="Comic Sans MS"/>
          <w:sz w:val="32"/>
          <w:szCs w:val="32"/>
        </w:rPr>
      </w:pPr>
    </w:p>
    <w:p w14:paraId="1AE7C94C" w14:textId="1ED5E576" w:rsidR="000A1EA8" w:rsidRPr="000A1EA8" w:rsidRDefault="000A1EA8" w:rsidP="000A1EA8">
      <w:pPr>
        <w:tabs>
          <w:tab w:val="left" w:pos="2508"/>
        </w:tabs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ab/>
      </w:r>
    </w:p>
    <w:p w14:paraId="3C90CA2F" w14:textId="19A93096" w:rsidR="000A1EA8" w:rsidRPr="000A1EA8" w:rsidRDefault="000A1EA8" w:rsidP="000A1EA8">
      <w:pPr>
        <w:rPr>
          <w:rFonts w:ascii="Comic Sans MS" w:hAnsi="Comic Sans MS"/>
          <w:sz w:val="32"/>
          <w:szCs w:val="32"/>
        </w:rPr>
      </w:pPr>
    </w:p>
    <w:p w14:paraId="0AB9B739" w14:textId="63CB37DF" w:rsidR="000A1EA8" w:rsidRPr="000A1EA8" w:rsidRDefault="000A1EA8" w:rsidP="000A1EA8">
      <w:pPr>
        <w:rPr>
          <w:rFonts w:ascii="Comic Sans MS" w:hAnsi="Comic Sans MS"/>
          <w:sz w:val="32"/>
          <w:szCs w:val="32"/>
        </w:rPr>
      </w:pPr>
    </w:p>
    <w:p w14:paraId="29EB11BF" w14:textId="68E787B4" w:rsidR="000A1EA8" w:rsidRPr="000A1EA8" w:rsidRDefault="000A1EA8" w:rsidP="000A1EA8">
      <w:pPr>
        <w:rPr>
          <w:rFonts w:ascii="Comic Sans MS" w:hAnsi="Comic Sans MS"/>
          <w:sz w:val="32"/>
          <w:szCs w:val="32"/>
        </w:rPr>
      </w:pPr>
    </w:p>
    <w:p w14:paraId="45289185" w14:textId="68544201" w:rsidR="000A1EA8" w:rsidRDefault="000A1EA8" w:rsidP="000A1EA8">
      <w:pPr>
        <w:rPr>
          <w:rFonts w:ascii="Comic Sans MS" w:hAnsi="Comic Sans MS"/>
          <w:sz w:val="32"/>
          <w:szCs w:val="32"/>
        </w:rPr>
      </w:pPr>
    </w:p>
    <w:p w14:paraId="77701926" w14:textId="25541BBC" w:rsidR="000A1EA8" w:rsidRPr="000A1EA8" w:rsidRDefault="004861BE" w:rsidP="000A1EA8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2. </w:t>
      </w:r>
    </w:p>
    <w:p w14:paraId="4075E984" w14:textId="0E52E477" w:rsidR="000A1EA8" w:rsidRPr="000A1EA8" w:rsidRDefault="006F403D" w:rsidP="006F403D">
      <w:pPr>
        <w:jc w:val="center"/>
        <w:rPr>
          <w:rFonts w:ascii="Comic Sans MS" w:hAnsi="Comic Sans MS"/>
          <w:sz w:val="32"/>
          <w:szCs w:val="32"/>
        </w:rPr>
      </w:pPr>
      <w:r>
        <w:rPr>
          <w:noProof/>
          <w:lang w:eastAsia="en-GB"/>
        </w:rPr>
        <w:drawing>
          <wp:inline distT="0" distB="0" distL="0" distR="0" wp14:anchorId="1D136121" wp14:editId="76FDF55C">
            <wp:extent cx="6051794" cy="8258175"/>
            <wp:effectExtent l="0" t="0" r="635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4986" t="21963" r="36790" b="9535"/>
                    <a:stretch/>
                  </pic:blipFill>
                  <pic:spPr bwMode="auto">
                    <a:xfrm>
                      <a:off x="0" y="0"/>
                      <a:ext cx="6077915" cy="82938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92DF43" w14:textId="7D013AAB" w:rsidR="000A1EA8" w:rsidRDefault="007826E1" w:rsidP="000A1EA8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lastRenderedPageBreak/>
        <w:t>3.</w:t>
      </w:r>
    </w:p>
    <w:p w14:paraId="3334BF10" w14:textId="1E5169E9" w:rsidR="007826E1" w:rsidRDefault="007826E1" w:rsidP="000A1EA8">
      <w:pPr>
        <w:rPr>
          <w:rFonts w:ascii="Comic Sans MS" w:hAnsi="Comic Sans MS"/>
          <w:sz w:val="32"/>
          <w:szCs w:val="32"/>
        </w:rPr>
      </w:pPr>
      <w:r>
        <w:rPr>
          <w:noProof/>
          <w:lang w:eastAsia="en-GB"/>
        </w:rPr>
        <w:drawing>
          <wp:inline distT="0" distB="0" distL="0" distR="0" wp14:anchorId="51200C8F" wp14:editId="72D565FC">
            <wp:extent cx="4838700" cy="2637703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53656" t="18564" r="5625" b="41956"/>
                    <a:stretch/>
                  </pic:blipFill>
                  <pic:spPr bwMode="auto">
                    <a:xfrm>
                      <a:off x="0" y="0"/>
                      <a:ext cx="4842175" cy="26395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32"/>
          <w:szCs w:val="32"/>
        </w:rPr>
        <w:t xml:space="preserve">  </w:t>
      </w:r>
    </w:p>
    <w:p w14:paraId="3458C884" w14:textId="01629DCB" w:rsidR="007826E1" w:rsidRDefault="007826E1" w:rsidP="000A1EA8">
      <w:pPr>
        <w:rPr>
          <w:rFonts w:ascii="Comic Sans MS" w:hAnsi="Comic Sans MS"/>
          <w:sz w:val="32"/>
          <w:szCs w:val="32"/>
        </w:rPr>
      </w:pPr>
      <w:r>
        <w:rPr>
          <w:noProof/>
          <w:lang w:eastAsia="en-GB"/>
        </w:rPr>
        <w:drawing>
          <wp:inline distT="0" distB="0" distL="0" distR="0" wp14:anchorId="0045B3CE" wp14:editId="16C7DECE">
            <wp:extent cx="4801074" cy="311467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53949" t="18041" r="5038" b="34635"/>
                    <a:stretch/>
                  </pic:blipFill>
                  <pic:spPr bwMode="auto">
                    <a:xfrm>
                      <a:off x="0" y="0"/>
                      <a:ext cx="4804488" cy="31168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4C290C" w14:textId="1ECF36C8" w:rsidR="007826E1" w:rsidRDefault="007826E1" w:rsidP="000A1EA8">
      <w:pPr>
        <w:rPr>
          <w:rFonts w:ascii="Comic Sans MS" w:hAnsi="Comic Sans MS"/>
          <w:sz w:val="32"/>
          <w:szCs w:val="32"/>
        </w:rPr>
      </w:pPr>
      <w:r>
        <w:rPr>
          <w:noProof/>
          <w:lang w:eastAsia="en-GB"/>
        </w:rPr>
        <w:drawing>
          <wp:inline distT="0" distB="0" distL="0" distR="0" wp14:anchorId="6D9A1FB1" wp14:editId="38B741F1">
            <wp:extent cx="4705350" cy="3080209"/>
            <wp:effectExtent l="0" t="0" r="0" b="6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0870" t="21963" r="32527" b="35419"/>
                    <a:stretch/>
                  </pic:blipFill>
                  <pic:spPr bwMode="auto">
                    <a:xfrm>
                      <a:off x="0" y="0"/>
                      <a:ext cx="4714204" cy="30860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756436" w14:textId="463751D4" w:rsidR="007826E1" w:rsidRPr="000A1EA8" w:rsidRDefault="007826E1" w:rsidP="000A1EA8">
      <w:pPr>
        <w:rPr>
          <w:rFonts w:ascii="Comic Sans MS" w:hAnsi="Comic Sans MS"/>
          <w:sz w:val="32"/>
          <w:szCs w:val="32"/>
        </w:rPr>
      </w:pPr>
      <w:r>
        <w:rPr>
          <w:noProof/>
          <w:lang w:eastAsia="en-GB"/>
        </w:rPr>
        <w:lastRenderedPageBreak/>
        <w:drawing>
          <wp:inline distT="0" distB="0" distL="0" distR="0" wp14:anchorId="534AFFBB" wp14:editId="0F7EFD07">
            <wp:extent cx="4829175" cy="2651954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7489" t="22224" r="29145" b="35419"/>
                    <a:stretch/>
                  </pic:blipFill>
                  <pic:spPr bwMode="auto">
                    <a:xfrm>
                      <a:off x="0" y="0"/>
                      <a:ext cx="4840300" cy="26580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CE66DB" w14:textId="0EB87261" w:rsidR="00700E37" w:rsidRDefault="00700E37" w:rsidP="00700E37">
      <w:pPr>
        <w:rPr>
          <w:rFonts w:ascii="Comic Sans MS" w:hAnsi="Comic Sans MS"/>
          <w:sz w:val="32"/>
          <w:szCs w:val="32"/>
        </w:rPr>
      </w:pPr>
    </w:p>
    <w:p w14:paraId="5508BB05" w14:textId="4AFB891B" w:rsidR="008E1DB3" w:rsidRDefault="008E1DB3" w:rsidP="00700E37">
      <w:pPr>
        <w:rPr>
          <w:rFonts w:ascii="Comic Sans MS" w:hAnsi="Comic Sans MS"/>
          <w:sz w:val="32"/>
          <w:szCs w:val="32"/>
        </w:rPr>
      </w:pPr>
    </w:p>
    <w:p w14:paraId="2EC7A5EE" w14:textId="3C355C20" w:rsidR="008E1DB3" w:rsidRDefault="008E1DB3" w:rsidP="00700E37">
      <w:pPr>
        <w:rPr>
          <w:rFonts w:ascii="Comic Sans MS" w:hAnsi="Comic Sans MS"/>
          <w:sz w:val="32"/>
          <w:szCs w:val="32"/>
        </w:rPr>
      </w:pPr>
    </w:p>
    <w:p w14:paraId="661C0819" w14:textId="5C6F8411" w:rsidR="008E1DB3" w:rsidRDefault="008E1DB3" w:rsidP="00700E37">
      <w:pPr>
        <w:rPr>
          <w:rFonts w:ascii="Comic Sans MS" w:hAnsi="Comic Sans MS"/>
          <w:sz w:val="32"/>
          <w:szCs w:val="32"/>
        </w:rPr>
      </w:pPr>
    </w:p>
    <w:p w14:paraId="3D2A69FA" w14:textId="1F306195" w:rsidR="008E1DB3" w:rsidRDefault="008E1DB3" w:rsidP="00700E37">
      <w:pPr>
        <w:rPr>
          <w:rFonts w:ascii="Comic Sans MS" w:hAnsi="Comic Sans MS"/>
          <w:sz w:val="32"/>
          <w:szCs w:val="32"/>
        </w:rPr>
      </w:pPr>
    </w:p>
    <w:p w14:paraId="1E1C48BA" w14:textId="3E1ED8DE" w:rsidR="008E1DB3" w:rsidRDefault="008E1DB3" w:rsidP="00700E37">
      <w:pPr>
        <w:rPr>
          <w:rFonts w:ascii="Comic Sans MS" w:hAnsi="Comic Sans MS"/>
          <w:sz w:val="32"/>
          <w:szCs w:val="32"/>
        </w:rPr>
      </w:pPr>
    </w:p>
    <w:p w14:paraId="4072998F" w14:textId="0779E5C9" w:rsidR="008E1DB3" w:rsidRDefault="008E1DB3" w:rsidP="00700E37">
      <w:pPr>
        <w:rPr>
          <w:rFonts w:ascii="Comic Sans MS" w:hAnsi="Comic Sans MS"/>
          <w:sz w:val="32"/>
          <w:szCs w:val="32"/>
        </w:rPr>
      </w:pPr>
    </w:p>
    <w:p w14:paraId="6A70F389" w14:textId="0A3BAC5C" w:rsidR="008E1DB3" w:rsidRDefault="008E1DB3" w:rsidP="00700E37">
      <w:pPr>
        <w:rPr>
          <w:rFonts w:ascii="Comic Sans MS" w:hAnsi="Comic Sans MS"/>
          <w:sz w:val="32"/>
          <w:szCs w:val="32"/>
        </w:rPr>
      </w:pPr>
    </w:p>
    <w:p w14:paraId="2E4FF3E1" w14:textId="4C4BC9E4" w:rsidR="008E1DB3" w:rsidRDefault="008E1DB3" w:rsidP="00700E37">
      <w:pPr>
        <w:rPr>
          <w:rFonts w:ascii="Comic Sans MS" w:hAnsi="Comic Sans MS"/>
          <w:sz w:val="32"/>
          <w:szCs w:val="32"/>
        </w:rPr>
      </w:pPr>
    </w:p>
    <w:p w14:paraId="128D10CA" w14:textId="48C9CA82" w:rsidR="008E1DB3" w:rsidRDefault="008E1DB3" w:rsidP="00700E37">
      <w:pPr>
        <w:rPr>
          <w:rFonts w:ascii="Comic Sans MS" w:hAnsi="Comic Sans MS"/>
          <w:sz w:val="32"/>
          <w:szCs w:val="32"/>
        </w:rPr>
      </w:pPr>
    </w:p>
    <w:p w14:paraId="006AAEC1" w14:textId="17BEC735" w:rsidR="008E1DB3" w:rsidRDefault="008E1DB3" w:rsidP="00700E37">
      <w:pPr>
        <w:rPr>
          <w:rFonts w:ascii="Comic Sans MS" w:hAnsi="Comic Sans MS"/>
          <w:sz w:val="32"/>
          <w:szCs w:val="32"/>
        </w:rPr>
      </w:pPr>
    </w:p>
    <w:p w14:paraId="0CECEC5D" w14:textId="78345BEC" w:rsidR="008E1DB3" w:rsidRDefault="008E1DB3" w:rsidP="00700E37">
      <w:pPr>
        <w:rPr>
          <w:rFonts w:ascii="Comic Sans MS" w:hAnsi="Comic Sans MS"/>
          <w:sz w:val="32"/>
          <w:szCs w:val="32"/>
        </w:rPr>
      </w:pPr>
    </w:p>
    <w:p w14:paraId="0BB774C5" w14:textId="18076763" w:rsidR="008E1DB3" w:rsidRDefault="008E1DB3" w:rsidP="00700E37">
      <w:pPr>
        <w:rPr>
          <w:rFonts w:ascii="Comic Sans MS" w:hAnsi="Comic Sans MS"/>
          <w:sz w:val="32"/>
          <w:szCs w:val="32"/>
        </w:rPr>
      </w:pPr>
    </w:p>
    <w:p w14:paraId="6F15EED2" w14:textId="3777CE6C" w:rsidR="008E1DB3" w:rsidRDefault="008E1DB3" w:rsidP="00700E37">
      <w:pPr>
        <w:rPr>
          <w:rFonts w:ascii="Comic Sans MS" w:hAnsi="Comic Sans MS"/>
          <w:sz w:val="32"/>
          <w:szCs w:val="32"/>
        </w:rPr>
      </w:pPr>
    </w:p>
    <w:p w14:paraId="0A36E0E0" w14:textId="765DAA78" w:rsidR="008E1DB3" w:rsidRDefault="008E1DB3" w:rsidP="00700E37">
      <w:pPr>
        <w:rPr>
          <w:rFonts w:ascii="Comic Sans MS" w:hAnsi="Comic Sans MS"/>
          <w:sz w:val="32"/>
          <w:szCs w:val="32"/>
        </w:rPr>
      </w:pPr>
    </w:p>
    <w:p w14:paraId="0261A72C" w14:textId="7756F3E9" w:rsidR="008E1DB3" w:rsidRDefault="008E1DB3" w:rsidP="00700E37">
      <w:pPr>
        <w:rPr>
          <w:rFonts w:ascii="Comic Sans MS" w:hAnsi="Comic Sans MS"/>
          <w:sz w:val="32"/>
          <w:szCs w:val="32"/>
        </w:rPr>
      </w:pPr>
    </w:p>
    <w:p w14:paraId="5DD822F0" w14:textId="77777777" w:rsidR="008E1DB3" w:rsidRPr="00700E37" w:rsidRDefault="008E1DB3" w:rsidP="00700E37">
      <w:pPr>
        <w:rPr>
          <w:rFonts w:ascii="Comic Sans MS" w:hAnsi="Comic Sans MS"/>
          <w:sz w:val="32"/>
          <w:szCs w:val="32"/>
        </w:rPr>
      </w:pPr>
    </w:p>
    <w:p w14:paraId="3C2C5275" w14:textId="3CE143D6" w:rsidR="00700E37" w:rsidRDefault="004861BE" w:rsidP="008E1DB3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lastRenderedPageBreak/>
        <w:t xml:space="preserve">4. Handwriting </w:t>
      </w:r>
    </w:p>
    <w:p w14:paraId="28F43A7E" w14:textId="2C6ED232" w:rsidR="008E1DB3" w:rsidRDefault="008E1DB3" w:rsidP="008E1DB3">
      <w:pPr>
        <w:jc w:val="center"/>
      </w:pPr>
      <w:r>
        <w:rPr>
          <w:noProof/>
          <w:lang w:eastAsia="en-GB"/>
        </w:rPr>
        <w:drawing>
          <wp:inline distT="0" distB="0" distL="0" distR="0" wp14:anchorId="13F8E376" wp14:editId="7CFA0F2A">
            <wp:extent cx="6364451" cy="83629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5578" t="17779" r="43993" b="11103"/>
                    <a:stretch/>
                  </pic:blipFill>
                  <pic:spPr bwMode="auto">
                    <a:xfrm>
                      <a:off x="0" y="0"/>
                      <a:ext cx="6377488" cy="83800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829125" w14:textId="76E434E7" w:rsidR="008E1DB3" w:rsidRDefault="008E1DB3" w:rsidP="008E1DB3">
      <w:pPr>
        <w:jc w:val="center"/>
      </w:pPr>
      <w:r>
        <w:rPr>
          <w:noProof/>
          <w:lang w:eastAsia="en-GB"/>
        </w:rPr>
        <w:lastRenderedPageBreak/>
        <w:drawing>
          <wp:inline distT="0" distB="0" distL="0" distR="0" wp14:anchorId="2BCE88CA" wp14:editId="10F6CF9A">
            <wp:extent cx="6296660" cy="8458200"/>
            <wp:effectExtent l="0" t="0" r="889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6019" t="19871" r="44434" b="9535"/>
                    <a:stretch/>
                  </pic:blipFill>
                  <pic:spPr bwMode="auto">
                    <a:xfrm>
                      <a:off x="0" y="0"/>
                      <a:ext cx="6305948" cy="84706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A7A72C" w14:textId="74C4E4B3" w:rsidR="00700E37" w:rsidRDefault="00700E37" w:rsidP="00700E37">
      <w:pPr>
        <w:tabs>
          <w:tab w:val="left" w:pos="8716"/>
        </w:tabs>
      </w:pPr>
    </w:p>
    <w:p w14:paraId="299FDBC8" w14:textId="77777777" w:rsidR="00700E37" w:rsidRPr="00700E37" w:rsidRDefault="00700E37" w:rsidP="00700E37"/>
    <w:sectPr w:rsidR="00700E37" w:rsidRPr="00700E37" w:rsidSect="007B0202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A0CB1B8" w14:textId="77777777" w:rsidR="00700E37" w:rsidRDefault="00700E37" w:rsidP="00700E37">
      <w:pPr>
        <w:spacing w:after="0" w:line="240" w:lineRule="auto"/>
      </w:pPr>
      <w:r>
        <w:separator/>
      </w:r>
    </w:p>
  </w:endnote>
  <w:endnote w:type="continuationSeparator" w:id="0">
    <w:p w14:paraId="00C77C5D" w14:textId="77777777" w:rsidR="00700E37" w:rsidRDefault="00700E37" w:rsidP="00700E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3EC6618" w14:textId="77777777" w:rsidR="00700E37" w:rsidRDefault="00700E37" w:rsidP="00700E37">
      <w:pPr>
        <w:spacing w:after="0" w:line="240" w:lineRule="auto"/>
      </w:pPr>
      <w:r>
        <w:separator/>
      </w:r>
    </w:p>
  </w:footnote>
  <w:footnote w:type="continuationSeparator" w:id="0">
    <w:p w14:paraId="25283AA3" w14:textId="77777777" w:rsidR="00700E37" w:rsidRDefault="00700E37" w:rsidP="00700E3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CF3026"/>
    <w:multiLevelType w:val="hybridMultilevel"/>
    <w:tmpl w:val="B1383E66"/>
    <w:lvl w:ilvl="0" w:tplc="DA36CA12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62AC313E"/>
    <w:multiLevelType w:val="hybridMultilevel"/>
    <w:tmpl w:val="DDA253D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58CD"/>
    <w:rsid w:val="000516F5"/>
    <w:rsid w:val="000A1EA8"/>
    <w:rsid w:val="000A7E48"/>
    <w:rsid w:val="000B0165"/>
    <w:rsid w:val="000C2756"/>
    <w:rsid w:val="000E26DB"/>
    <w:rsid w:val="00121CBB"/>
    <w:rsid w:val="0012688F"/>
    <w:rsid w:val="0012780C"/>
    <w:rsid w:val="0013456F"/>
    <w:rsid w:val="001A201B"/>
    <w:rsid w:val="001B2E1B"/>
    <w:rsid w:val="001B5A8E"/>
    <w:rsid w:val="001C272C"/>
    <w:rsid w:val="001C616E"/>
    <w:rsid w:val="001D1925"/>
    <w:rsid w:val="001D4853"/>
    <w:rsid w:val="001F5EAC"/>
    <w:rsid w:val="002336D9"/>
    <w:rsid w:val="00281758"/>
    <w:rsid w:val="002D7C39"/>
    <w:rsid w:val="0034502A"/>
    <w:rsid w:val="0037477D"/>
    <w:rsid w:val="0038133E"/>
    <w:rsid w:val="00383B2C"/>
    <w:rsid w:val="003C02E5"/>
    <w:rsid w:val="003F4058"/>
    <w:rsid w:val="004335D3"/>
    <w:rsid w:val="004861BE"/>
    <w:rsid w:val="004B5FAE"/>
    <w:rsid w:val="004B64C3"/>
    <w:rsid w:val="004F49A9"/>
    <w:rsid w:val="00522572"/>
    <w:rsid w:val="00534813"/>
    <w:rsid w:val="00535EDB"/>
    <w:rsid w:val="005368F4"/>
    <w:rsid w:val="00544FC5"/>
    <w:rsid w:val="00553FA4"/>
    <w:rsid w:val="00592EC3"/>
    <w:rsid w:val="005C1930"/>
    <w:rsid w:val="0061202B"/>
    <w:rsid w:val="00644C1E"/>
    <w:rsid w:val="006640C7"/>
    <w:rsid w:val="00677D65"/>
    <w:rsid w:val="006857B5"/>
    <w:rsid w:val="00685C77"/>
    <w:rsid w:val="006C2C91"/>
    <w:rsid w:val="006F403D"/>
    <w:rsid w:val="00700E37"/>
    <w:rsid w:val="00706F0A"/>
    <w:rsid w:val="00717E15"/>
    <w:rsid w:val="00731D14"/>
    <w:rsid w:val="00770610"/>
    <w:rsid w:val="007826E1"/>
    <w:rsid w:val="007A30B4"/>
    <w:rsid w:val="007B0202"/>
    <w:rsid w:val="007C5E21"/>
    <w:rsid w:val="00817CD6"/>
    <w:rsid w:val="00824E62"/>
    <w:rsid w:val="00856AE4"/>
    <w:rsid w:val="00874293"/>
    <w:rsid w:val="0087600A"/>
    <w:rsid w:val="008E1DB3"/>
    <w:rsid w:val="008F7230"/>
    <w:rsid w:val="009200EE"/>
    <w:rsid w:val="00942BBD"/>
    <w:rsid w:val="0097110B"/>
    <w:rsid w:val="009C5DD8"/>
    <w:rsid w:val="009D0E1D"/>
    <w:rsid w:val="009F3B44"/>
    <w:rsid w:val="00A33200"/>
    <w:rsid w:val="00A3514B"/>
    <w:rsid w:val="00A67C10"/>
    <w:rsid w:val="00AA0E9C"/>
    <w:rsid w:val="00AC6660"/>
    <w:rsid w:val="00AD2A72"/>
    <w:rsid w:val="00B25127"/>
    <w:rsid w:val="00B40064"/>
    <w:rsid w:val="00B7369F"/>
    <w:rsid w:val="00B96C5F"/>
    <w:rsid w:val="00BE17B6"/>
    <w:rsid w:val="00BF292E"/>
    <w:rsid w:val="00C05D16"/>
    <w:rsid w:val="00C91145"/>
    <w:rsid w:val="00CF4015"/>
    <w:rsid w:val="00D04272"/>
    <w:rsid w:val="00D558CD"/>
    <w:rsid w:val="00D7734A"/>
    <w:rsid w:val="00E07E5F"/>
    <w:rsid w:val="00E14AFD"/>
    <w:rsid w:val="00E46DD9"/>
    <w:rsid w:val="00E92850"/>
    <w:rsid w:val="00ED2308"/>
    <w:rsid w:val="00EE6373"/>
    <w:rsid w:val="00EF0CFF"/>
    <w:rsid w:val="00F53B23"/>
    <w:rsid w:val="00F5465F"/>
    <w:rsid w:val="00FA5D32"/>
    <w:rsid w:val="00FC5B0E"/>
    <w:rsid w:val="00FD78EA"/>
    <w:rsid w:val="00FE4C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F3DB40"/>
  <w15:chartTrackingRefBased/>
  <w15:docId w15:val="{414DEA5A-A104-47E2-9EF7-1300A63039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558C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700E3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700E3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00E37"/>
  </w:style>
  <w:style w:type="paragraph" w:styleId="Footer">
    <w:name w:val="footer"/>
    <w:basedOn w:val="Normal"/>
    <w:link w:val="FooterChar"/>
    <w:uiPriority w:val="99"/>
    <w:unhideWhenUsed/>
    <w:rsid w:val="00700E3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00E3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AFBF4C32</Template>
  <TotalTime>23</TotalTime>
  <Pages>6</Pages>
  <Words>193</Words>
  <Characters>1103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Lauren Byrne</cp:lastModifiedBy>
  <cp:revision>8</cp:revision>
  <dcterms:created xsi:type="dcterms:W3CDTF">2020-06-09T16:26:00Z</dcterms:created>
  <dcterms:modified xsi:type="dcterms:W3CDTF">2020-06-09T16:47:00Z</dcterms:modified>
</cp:coreProperties>
</file>